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36A" w:rsidRDefault="00D7336A" w:rsidP="00D7336A"/>
    <w:p w:rsidR="00D7336A" w:rsidRPr="00E11114" w:rsidRDefault="00D7336A" w:rsidP="00D7336A"/>
    <w:p w:rsidR="00D7336A" w:rsidRPr="00FB4EB9" w:rsidRDefault="00D7336A" w:rsidP="00D7336A">
      <w:pPr>
        <w:rPr>
          <w:sz w:val="22"/>
        </w:rPr>
      </w:pPr>
      <w:r>
        <w:rPr>
          <w:sz w:val="22"/>
        </w:rPr>
        <w:t>Format werkgevers/o</w:t>
      </w:r>
      <w:r w:rsidRPr="00FB4EB9">
        <w:rPr>
          <w:sz w:val="22"/>
        </w:rPr>
        <w:t xml:space="preserve">pdrachtgeversverklaring </w:t>
      </w:r>
      <w:r>
        <w:rPr>
          <w:sz w:val="22"/>
        </w:rPr>
        <w:t>Stichting KIAD</w:t>
      </w:r>
      <w:r w:rsidRPr="00FB4EB9">
        <w:rPr>
          <w:sz w:val="22"/>
        </w:rPr>
        <w:t xml:space="preserve"> leeftijdsdispensatie</w:t>
      </w:r>
      <w:r>
        <w:rPr>
          <w:sz w:val="22"/>
        </w:rPr>
        <w:t xml:space="preserve">  </w:t>
      </w:r>
    </w:p>
    <w:p w:rsidR="00D7336A" w:rsidRDefault="00D7336A" w:rsidP="00D7336A"/>
    <w:p w:rsidR="00D7336A" w:rsidRDefault="00D7336A" w:rsidP="00D7336A">
      <w:bookmarkStart w:id="0" w:name="_GoBack"/>
      <w:bookmarkEnd w:id="0"/>
    </w:p>
    <w:p w:rsidR="00D7336A" w:rsidRDefault="00D7336A" w:rsidP="00D7336A"/>
    <w:p w:rsidR="00D7336A" w:rsidRDefault="00D7336A" w:rsidP="00D7336A">
      <w:r>
        <w:t>&lt;Bedrijfsnaam aannemer en/of drinkwaterbedrijf&gt;</w:t>
      </w:r>
    </w:p>
    <w:p w:rsidR="00D7336A" w:rsidRDefault="00D7336A" w:rsidP="00D7336A"/>
    <w:p w:rsidR="00D7336A" w:rsidRDefault="00D7336A" w:rsidP="00D7336A">
      <w:r>
        <w:t xml:space="preserve">Verklaart dat: </w:t>
      </w:r>
    </w:p>
    <w:p w:rsidR="00D7336A" w:rsidRDefault="00D7336A" w:rsidP="00D7336A"/>
    <w:p w:rsidR="00D7336A" w:rsidRDefault="00D7336A" w:rsidP="00D7336A">
      <w:r>
        <w:t xml:space="preserve">de heer/mevrouw &lt;naam&gt;, &lt;geboortedatum&gt;, </w:t>
      </w:r>
    </w:p>
    <w:p w:rsidR="00D7336A" w:rsidRDefault="00D7336A" w:rsidP="00D7336A">
      <w:r>
        <w:t xml:space="preserve">werkzaam bij &lt;bedrijfsnaam opdrachtnemer&gt;, </w:t>
      </w:r>
    </w:p>
    <w:p w:rsidR="00D7336A" w:rsidRDefault="00D7336A" w:rsidP="00D7336A"/>
    <w:p w:rsidR="00D7336A" w:rsidRDefault="00D7336A" w:rsidP="00D7336A">
      <w:r>
        <w:t>in de afgelopen periode van 5 jaar; &lt;maand/jaartal&gt; tot &lt;maand/jaartal&gt; werkzaamheden heeft verricht in de functie Monteur Water &lt;VPA&gt; / Eerste Monteur Water &lt;AVP&gt;</w:t>
      </w:r>
    </w:p>
    <w:p w:rsidR="00D7336A" w:rsidRDefault="00D7336A" w:rsidP="00D7336A">
      <w:r>
        <w:t xml:space="preserve">waarin werkzaamheden zijn verricht zoals deze zijn genoemd bij het KIAD certificeringsniveau, en dat deze werkzaamheden naar volle tevredenheid zijn uitgeoefend. </w:t>
      </w:r>
    </w:p>
    <w:p w:rsidR="00D7336A" w:rsidRDefault="00D7336A" w:rsidP="00D7336A"/>
    <w:p w:rsidR="00D7336A" w:rsidRDefault="00D7336A" w:rsidP="00D7336A">
      <w:r>
        <w:t>Voorbeelden van projecten waarin deze kandidaat in deze functie heeft gewerkt: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D7336A" w:rsidTr="008D04D2">
        <w:tc>
          <w:tcPr>
            <w:tcW w:w="2265" w:type="dxa"/>
          </w:tcPr>
          <w:p w:rsidR="00D7336A" w:rsidRDefault="00D7336A" w:rsidP="008D04D2">
            <w:r>
              <w:t>projectnaam</w:t>
            </w:r>
          </w:p>
        </w:tc>
        <w:tc>
          <w:tcPr>
            <w:tcW w:w="2265" w:type="dxa"/>
          </w:tcPr>
          <w:p w:rsidR="00D7336A" w:rsidRDefault="00D7336A" w:rsidP="008D04D2">
            <w:r>
              <w:t>Periode uitvoering</w:t>
            </w:r>
          </w:p>
        </w:tc>
        <w:tc>
          <w:tcPr>
            <w:tcW w:w="2266" w:type="dxa"/>
          </w:tcPr>
          <w:p w:rsidR="00D7336A" w:rsidRDefault="00D7336A" w:rsidP="008D04D2">
            <w:r>
              <w:t>drinkwaterbedrijf</w:t>
            </w:r>
          </w:p>
        </w:tc>
      </w:tr>
      <w:tr w:rsidR="00D7336A" w:rsidTr="008D04D2">
        <w:tc>
          <w:tcPr>
            <w:tcW w:w="2265" w:type="dxa"/>
          </w:tcPr>
          <w:p w:rsidR="00D7336A" w:rsidRDefault="00D7336A" w:rsidP="008D04D2"/>
        </w:tc>
        <w:tc>
          <w:tcPr>
            <w:tcW w:w="2265" w:type="dxa"/>
          </w:tcPr>
          <w:p w:rsidR="00D7336A" w:rsidRDefault="00D7336A" w:rsidP="008D04D2"/>
        </w:tc>
        <w:tc>
          <w:tcPr>
            <w:tcW w:w="2266" w:type="dxa"/>
          </w:tcPr>
          <w:p w:rsidR="00D7336A" w:rsidRDefault="00D7336A" w:rsidP="008D04D2"/>
        </w:tc>
      </w:tr>
      <w:tr w:rsidR="00D7336A" w:rsidTr="008D04D2">
        <w:tc>
          <w:tcPr>
            <w:tcW w:w="2265" w:type="dxa"/>
          </w:tcPr>
          <w:p w:rsidR="00D7336A" w:rsidRDefault="00D7336A" w:rsidP="008D04D2"/>
        </w:tc>
        <w:tc>
          <w:tcPr>
            <w:tcW w:w="2265" w:type="dxa"/>
          </w:tcPr>
          <w:p w:rsidR="00D7336A" w:rsidRDefault="00D7336A" w:rsidP="008D04D2"/>
        </w:tc>
        <w:tc>
          <w:tcPr>
            <w:tcW w:w="2266" w:type="dxa"/>
          </w:tcPr>
          <w:p w:rsidR="00D7336A" w:rsidRDefault="00D7336A" w:rsidP="008D04D2"/>
        </w:tc>
      </w:tr>
      <w:tr w:rsidR="00D7336A" w:rsidTr="008D04D2">
        <w:tc>
          <w:tcPr>
            <w:tcW w:w="2265" w:type="dxa"/>
          </w:tcPr>
          <w:p w:rsidR="00D7336A" w:rsidRDefault="00D7336A" w:rsidP="008D04D2"/>
        </w:tc>
        <w:tc>
          <w:tcPr>
            <w:tcW w:w="2265" w:type="dxa"/>
          </w:tcPr>
          <w:p w:rsidR="00D7336A" w:rsidRDefault="00D7336A" w:rsidP="008D04D2"/>
        </w:tc>
        <w:tc>
          <w:tcPr>
            <w:tcW w:w="2266" w:type="dxa"/>
          </w:tcPr>
          <w:p w:rsidR="00D7336A" w:rsidRDefault="00D7336A" w:rsidP="008D04D2"/>
        </w:tc>
      </w:tr>
      <w:tr w:rsidR="00D7336A" w:rsidTr="008D04D2">
        <w:tc>
          <w:tcPr>
            <w:tcW w:w="2265" w:type="dxa"/>
          </w:tcPr>
          <w:p w:rsidR="00D7336A" w:rsidRDefault="00D7336A" w:rsidP="008D04D2"/>
        </w:tc>
        <w:tc>
          <w:tcPr>
            <w:tcW w:w="2265" w:type="dxa"/>
          </w:tcPr>
          <w:p w:rsidR="00D7336A" w:rsidRDefault="00D7336A" w:rsidP="008D04D2"/>
        </w:tc>
        <w:tc>
          <w:tcPr>
            <w:tcW w:w="2266" w:type="dxa"/>
          </w:tcPr>
          <w:p w:rsidR="00D7336A" w:rsidRDefault="00D7336A" w:rsidP="008D04D2"/>
        </w:tc>
      </w:tr>
      <w:tr w:rsidR="00D7336A" w:rsidTr="008D04D2">
        <w:tc>
          <w:tcPr>
            <w:tcW w:w="2265" w:type="dxa"/>
          </w:tcPr>
          <w:p w:rsidR="00D7336A" w:rsidRDefault="00D7336A" w:rsidP="008D04D2"/>
        </w:tc>
        <w:tc>
          <w:tcPr>
            <w:tcW w:w="2265" w:type="dxa"/>
          </w:tcPr>
          <w:p w:rsidR="00D7336A" w:rsidRDefault="00D7336A" w:rsidP="008D04D2"/>
        </w:tc>
        <w:tc>
          <w:tcPr>
            <w:tcW w:w="2266" w:type="dxa"/>
          </w:tcPr>
          <w:p w:rsidR="00D7336A" w:rsidRDefault="00D7336A" w:rsidP="008D04D2"/>
        </w:tc>
      </w:tr>
    </w:tbl>
    <w:p w:rsidR="00D7336A" w:rsidRDefault="00D7336A" w:rsidP="00D7336A"/>
    <w:p w:rsidR="00D7336A" w:rsidRDefault="00D7336A" w:rsidP="00D7336A"/>
    <w:p w:rsidR="00D7336A" w:rsidRDefault="00D7336A" w:rsidP="00D7336A"/>
    <w:p w:rsidR="00D7336A" w:rsidRDefault="00D7336A" w:rsidP="00D7336A">
      <w:r>
        <w:t>Bedrijfsnaam werkgever</w:t>
      </w:r>
      <w:r>
        <w:tab/>
      </w:r>
      <w:r>
        <w:tab/>
      </w:r>
      <w:r>
        <w:tab/>
        <w:t>&lt;drinkwaterbedrijf&gt;</w:t>
      </w:r>
    </w:p>
    <w:p w:rsidR="00D7336A" w:rsidRDefault="00D7336A" w:rsidP="00D7336A"/>
    <w:p w:rsidR="00D7336A" w:rsidRDefault="00D7336A" w:rsidP="00D7336A"/>
    <w:p w:rsidR="00D7336A" w:rsidRDefault="00D7336A" w:rsidP="00D7336A"/>
    <w:p w:rsidR="00D7336A" w:rsidRDefault="00D7336A" w:rsidP="00D7336A">
      <w:r>
        <w:t xml:space="preserve">&lt;Naam ondertekenaar&gt; </w:t>
      </w:r>
      <w:r>
        <w:tab/>
      </w:r>
      <w:r>
        <w:tab/>
      </w:r>
      <w:r>
        <w:tab/>
        <w:t>&lt;Naam ondertekenaar&gt;</w:t>
      </w:r>
    </w:p>
    <w:p w:rsidR="00D7336A" w:rsidRDefault="00D7336A" w:rsidP="00D7336A">
      <w:r>
        <w:t>&lt;Functie&gt;</w:t>
      </w:r>
      <w:r>
        <w:tab/>
      </w:r>
      <w:r>
        <w:tab/>
      </w:r>
      <w:r>
        <w:tab/>
      </w:r>
      <w:r>
        <w:tab/>
      </w:r>
      <w:r>
        <w:tab/>
        <w:t>&lt;Functie&gt;</w:t>
      </w:r>
    </w:p>
    <w:p w:rsidR="00D7336A" w:rsidRDefault="00D7336A" w:rsidP="00D7336A"/>
    <w:p w:rsidR="00D7336A" w:rsidRDefault="00D7336A" w:rsidP="00D7336A"/>
    <w:p w:rsidR="00D7336A" w:rsidRDefault="00D7336A" w:rsidP="00D7336A"/>
    <w:p w:rsidR="00D7336A" w:rsidRDefault="00D7336A" w:rsidP="00D7336A"/>
    <w:p w:rsidR="00D7336A" w:rsidRDefault="00D7336A" w:rsidP="00D7336A"/>
    <w:p w:rsidR="00D7336A" w:rsidRDefault="00D7336A" w:rsidP="00D7336A"/>
    <w:p w:rsidR="00D7336A" w:rsidRPr="00FB4EB9" w:rsidRDefault="00D7336A" w:rsidP="00D7336A">
      <w:pPr>
        <w:rPr>
          <w:i/>
        </w:rPr>
      </w:pPr>
      <w:r w:rsidRPr="00FB4EB9">
        <w:rPr>
          <w:i/>
        </w:rPr>
        <w:t xml:space="preserve">Eisen aan </w:t>
      </w:r>
      <w:r>
        <w:rPr>
          <w:i/>
        </w:rPr>
        <w:t>werkgevers</w:t>
      </w:r>
      <w:r w:rsidRPr="00FB4EB9">
        <w:rPr>
          <w:i/>
        </w:rPr>
        <w:t>verklaring:</w:t>
      </w:r>
    </w:p>
    <w:p w:rsidR="00D7336A" w:rsidRPr="00FB4EB9" w:rsidRDefault="00D7336A" w:rsidP="00D7336A">
      <w:pPr>
        <w:rPr>
          <w:i/>
        </w:rPr>
      </w:pPr>
      <w:r>
        <w:rPr>
          <w:i/>
        </w:rPr>
        <w:t>Deze</w:t>
      </w:r>
      <w:r w:rsidRPr="00FB4EB9">
        <w:rPr>
          <w:i/>
        </w:rPr>
        <w:t xml:space="preserve"> verklaring mag maximaal 1 jaar oud zijn, bij het aanvragen van de dispensatie. </w:t>
      </w:r>
      <w:r>
        <w:rPr>
          <w:i/>
        </w:rPr>
        <w:t>Deze v</w:t>
      </w:r>
      <w:r w:rsidRPr="00FB4EB9">
        <w:rPr>
          <w:i/>
        </w:rPr>
        <w:t xml:space="preserve">erklaring dient te worden uitgegeven op briefpapier van </w:t>
      </w:r>
      <w:r>
        <w:rPr>
          <w:i/>
        </w:rPr>
        <w:t>een aannemer of drinkwaterbedrijf.</w:t>
      </w:r>
    </w:p>
    <w:p w:rsidR="00D7336A" w:rsidRPr="00FB4EB9" w:rsidRDefault="00D7336A" w:rsidP="00D7336A">
      <w:pPr>
        <w:rPr>
          <w:i/>
        </w:rPr>
      </w:pPr>
      <w:r>
        <w:rPr>
          <w:i/>
        </w:rPr>
        <w:t>Voor een werknemer van een aannemer geldt dat deze verklaring mede ondertekend moet worden door een drinkwaterbedrijf.</w:t>
      </w:r>
    </w:p>
    <w:p w:rsidR="00D7336A" w:rsidRPr="00E11114" w:rsidRDefault="00D7336A" w:rsidP="00D7336A"/>
    <w:p w:rsidR="00690756" w:rsidRPr="00D7336A" w:rsidRDefault="00690756" w:rsidP="00D7336A"/>
    <w:sectPr w:rsidR="00690756" w:rsidRPr="00D7336A" w:rsidSect="00690756">
      <w:headerReference w:type="default" r:id="rId9"/>
      <w:footerReference w:type="default" r:id="rId10"/>
      <w:pgSz w:w="11906" w:h="16838"/>
      <w:pgMar w:top="2552" w:right="1133" w:bottom="1560" w:left="1134" w:header="426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E9A" w:rsidRDefault="00077E9A" w:rsidP="000039DE">
      <w:pPr>
        <w:spacing w:line="240" w:lineRule="auto"/>
      </w:pPr>
      <w:r>
        <w:separator/>
      </w:r>
    </w:p>
  </w:endnote>
  <w:endnote w:type="continuationSeparator" w:id="0">
    <w:p w:rsidR="00077E9A" w:rsidRDefault="00077E9A" w:rsidP="000039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 Neue Bold">
    <w:panose1 w:val="00000000000000000000"/>
    <w:charset w:val="00"/>
    <w:family w:val="swiss"/>
    <w:notTrueType/>
    <w:pitch w:val="variable"/>
    <w:sig w:usb0="A000022F" w:usb1="0000005B" w:usb2="00000000" w:usb3="00000000" w:csb0="00000097" w:csb1="00000000"/>
  </w:font>
  <w:font w:name="Bebas Neue Regular">
    <w:panose1 w:val="00000000000000000000"/>
    <w:charset w:val="00"/>
    <w:family w:val="modern"/>
    <w:notTrueType/>
    <w:pitch w:val="variable"/>
    <w:sig w:usb0="A000022F" w:usb1="1000005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9DE" w:rsidRDefault="00E9785D" w:rsidP="003300F9">
    <w:pPr>
      <w:pStyle w:val="Voettekst"/>
      <w:tabs>
        <w:tab w:val="clear" w:pos="4536"/>
        <w:tab w:val="center" w:pos="4962"/>
      </w:tabs>
      <w:jc w:val="center"/>
    </w:pPr>
    <w:r>
      <w:rPr>
        <w:noProof/>
        <w:lang w:eastAsia="nl-NL"/>
      </w:rPr>
      <w:drawing>
        <wp:inline distT="0" distB="0" distL="0" distR="0" wp14:anchorId="3F128BCC" wp14:editId="4589D96A">
          <wp:extent cx="6202800" cy="262800"/>
          <wp:effectExtent l="0" t="0" r="0" b="4445"/>
          <wp:docPr id="3" name="Afbeelding 3" descr="N:\Word_sjablonen\blak onder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Word_sjablonen\blak onder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2800" cy="26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E9A" w:rsidRDefault="00077E9A" w:rsidP="000039DE">
      <w:pPr>
        <w:spacing w:line="240" w:lineRule="auto"/>
      </w:pPr>
      <w:r>
        <w:separator/>
      </w:r>
    </w:p>
  </w:footnote>
  <w:footnote w:type="continuationSeparator" w:id="0">
    <w:p w:rsidR="00077E9A" w:rsidRDefault="00077E9A" w:rsidP="000039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9DE" w:rsidRDefault="00D7336A" w:rsidP="000039DE">
    <w:pPr>
      <w:pStyle w:val="Koptekst"/>
      <w:jc w:val="center"/>
    </w:pPr>
    <w:r w:rsidRPr="00D7336A">
      <w:drawing>
        <wp:inline distT="0" distB="0" distL="0" distR="0" wp14:anchorId="1E79BDC3" wp14:editId="3F71B16A">
          <wp:extent cx="3115672" cy="1484785"/>
          <wp:effectExtent l="0" t="0" r="8890" b="127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5672" cy="1484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27.9pt;height:12.15pt;visibility:visible;mso-wrap-style:square" o:bullet="t">
        <v:imagedata r:id="rId1" o:title=""/>
      </v:shape>
    </w:pict>
  </w:numPicBullet>
  <w:numPicBullet w:numPicBulletId="1">
    <w:pict>
      <v:shape id="_x0000_i1156" type="#_x0000_t75" style="width:27.9pt;height:10.65pt;visibility:visible;mso-wrap-style:square" o:bullet="t">
        <v:imagedata r:id="rId2" o:title=""/>
      </v:shape>
    </w:pict>
  </w:numPicBullet>
  <w:numPicBullet w:numPicBulletId="2">
    <w:pict>
      <v:shape id="_x0000_i1157" type="#_x0000_t75" style="width:20.8pt;height:10.65pt;visibility:visible;mso-wrap-style:square" o:bullet="t">
        <v:imagedata r:id="rId3" o:title=""/>
      </v:shape>
    </w:pict>
  </w:numPicBullet>
  <w:numPicBullet w:numPicBulletId="3">
    <w:pict>
      <v:shape id="_x0000_i1158" type="#_x0000_t75" style="width:20.8pt;height:10.65pt;visibility:visible;mso-wrap-style:square" o:bullet="t">
        <v:imagedata r:id="rId4" o:title=""/>
      </v:shape>
    </w:pict>
  </w:numPicBullet>
  <w:abstractNum w:abstractNumId="0">
    <w:nsid w:val="015D765F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">
    <w:nsid w:val="0BBC4E38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">
    <w:nsid w:val="0C8906D1"/>
    <w:multiLevelType w:val="hybridMultilevel"/>
    <w:tmpl w:val="4FDC01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B2190"/>
    <w:multiLevelType w:val="hybridMultilevel"/>
    <w:tmpl w:val="5AFC109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48736E3"/>
    <w:multiLevelType w:val="hybridMultilevel"/>
    <w:tmpl w:val="E60AAE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D00E7"/>
    <w:multiLevelType w:val="hybridMultilevel"/>
    <w:tmpl w:val="B46ABC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173DB0"/>
    <w:multiLevelType w:val="hybridMultilevel"/>
    <w:tmpl w:val="CCD0FC68"/>
    <w:lvl w:ilvl="0" w:tplc="67303DA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360CF9"/>
    <w:multiLevelType w:val="hybridMultilevel"/>
    <w:tmpl w:val="AA7CE244"/>
    <w:lvl w:ilvl="0" w:tplc="67303DAE"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6A7C01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9">
    <w:nsid w:val="32FB7FDC"/>
    <w:multiLevelType w:val="hybridMultilevel"/>
    <w:tmpl w:val="E7C05A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916A24"/>
    <w:multiLevelType w:val="hybridMultilevel"/>
    <w:tmpl w:val="5B9CD88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B83B85"/>
    <w:multiLevelType w:val="hybridMultilevel"/>
    <w:tmpl w:val="87AC56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8661AE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3">
    <w:nsid w:val="4D3A6615"/>
    <w:multiLevelType w:val="hybridMultilevel"/>
    <w:tmpl w:val="0C6C1130"/>
    <w:lvl w:ilvl="0" w:tplc="04130017">
      <w:start w:val="1"/>
      <w:numFmt w:val="lowerLetter"/>
      <w:lvlText w:val="%1)"/>
      <w:lvlJc w:val="left"/>
      <w:pPr>
        <w:ind w:left="781" w:hanging="360"/>
      </w:pPr>
    </w:lvl>
    <w:lvl w:ilvl="1" w:tplc="04130019" w:tentative="1">
      <w:start w:val="1"/>
      <w:numFmt w:val="lowerLetter"/>
      <w:lvlText w:val="%2."/>
      <w:lvlJc w:val="left"/>
      <w:pPr>
        <w:ind w:left="1501" w:hanging="360"/>
      </w:pPr>
    </w:lvl>
    <w:lvl w:ilvl="2" w:tplc="0413001B" w:tentative="1">
      <w:start w:val="1"/>
      <w:numFmt w:val="lowerRoman"/>
      <w:lvlText w:val="%3."/>
      <w:lvlJc w:val="right"/>
      <w:pPr>
        <w:ind w:left="2221" w:hanging="180"/>
      </w:pPr>
    </w:lvl>
    <w:lvl w:ilvl="3" w:tplc="0413000F" w:tentative="1">
      <w:start w:val="1"/>
      <w:numFmt w:val="decimal"/>
      <w:lvlText w:val="%4."/>
      <w:lvlJc w:val="left"/>
      <w:pPr>
        <w:ind w:left="2941" w:hanging="360"/>
      </w:pPr>
    </w:lvl>
    <w:lvl w:ilvl="4" w:tplc="04130019" w:tentative="1">
      <w:start w:val="1"/>
      <w:numFmt w:val="lowerLetter"/>
      <w:lvlText w:val="%5."/>
      <w:lvlJc w:val="left"/>
      <w:pPr>
        <w:ind w:left="3661" w:hanging="360"/>
      </w:pPr>
    </w:lvl>
    <w:lvl w:ilvl="5" w:tplc="0413001B" w:tentative="1">
      <w:start w:val="1"/>
      <w:numFmt w:val="lowerRoman"/>
      <w:lvlText w:val="%6."/>
      <w:lvlJc w:val="right"/>
      <w:pPr>
        <w:ind w:left="4381" w:hanging="180"/>
      </w:pPr>
    </w:lvl>
    <w:lvl w:ilvl="6" w:tplc="0413000F" w:tentative="1">
      <w:start w:val="1"/>
      <w:numFmt w:val="decimal"/>
      <w:lvlText w:val="%7."/>
      <w:lvlJc w:val="left"/>
      <w:pPr>
        <w:ind w:left="5101" w:hanging="360"/>
      </w:pPr>
    </w:lvl>
    <w:lvl w:ilvl="7" w:tplc="04130019" w:tentative="1">
      <w:start w:val="1"/>
      <w:numFmt w:val="lowerLetter"/>
      <w:lvlText w:val="%8."/>
      <w:lvlJc w:val="left"/>
      <w:pPr>
        <w:ind w:left="5821" w:hanging="360"/>
      </w:pPr>
    </w:lvl>
    <w:lvl w:ilvl="8" w:tplc="0413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4">
    <w:nsid w:val="5CCA6F72"/>
    <w:multiLevelType w:val="hybridMultilevel"/>
    <w:tmpl w:val="6CAC66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5067E"/>
    <w:multiLevelType w:val="hybridMultilevel"/>
    <w:tmpl w:val="7D12824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A3201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7">
    <w:nsid w:val="74C752C1"/>
    <w:multiLevelType w:val="hybridMultilevel"/>
    <w:tmpl w:val="0C4C0D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C66680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9">
    <w:nsid w:val="7D06194D"/>
    <w:multiLevelType w:val="hybridMultilevel"/>
    <w:tmpl w:val="A0BCFE3A"/>
    <w:lvl w:ilvl="0" w:tplc="67303DAE"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EBD68C8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11"/>
  </w:num>
  <w:num w:numId="2">
    <w:abstractNumId w:val="20"/>
  </w:num>
  <w:num w:numId="3">
    <w:abstractNumId w:val="1"/>
  </w:num>
  <w:num w:numId="4">
    <w:abstractNumId w:val="12"/>
  </w:num>
  <w:num w:numId="5">
    <w:abstractNumId w:val="0"/>
  </w:num>
  <w:num w:numId="6">
    <w:abstractNumId w:val="8"/>
  </w:num>
  <w:num w:numId="7">
    <w:abstractNumId w:val="16"/>
  </w:num>
  <w:num w:numId="8">
    <w:abstractNumId w:val="18"/>
  </w:num>
  <w:num w:numId="9">
    <w:abstractNumId w:val="3"/>
  </w:num>
  <w:num w:numId="10">
    <w:abstractNumId w:val="9"/>
  </w:num>
  <w:num w:numId="11">
    <w:abstractNumId w:val="17"/>
  </w:num>
  <w:num w:numId="12">
    <w:abstractNumId w:val="14"/>
  </w:num>
  <w:num w:numId="13">
    <w:abstractNumId w:val="5"/>
  </w:num>
  <w:num w:numId="14">
    <w:abstractNumId w:val="2"/>
  </w:num>
  <w:num w:numId="15">
    <w:abstractNumId w:val="6"/>
  </w:num>
  <w:num w:numId="16">
    <w:abstractNumId w:val="7"/>
  </w:num>
  <w:num w:numId="17">
    <w:abstractNumId w:val="19"/>
  </w:num>
  <w:num w:numId="18">
    <w:abstractNumId w:val="10"/>
  </w:num>
  <w:num w:numId="19">
    <w:abstractNumId w:val="4"/>
  </w:num>
  <w:num w:numId="20">
    <w:abstractNumId w:val="1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hideSpellingErrors/>
  <w:hideGrammaticalError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E9A"/>
    <w:rsid w:val="000039DE"/>
    <w:rsid w:val="00006280"/>
    <w:rsid w:val="00022AC5"/>
    <w:rsid w:val="0006193F"/>
    <w:rsid w:val="00077E9A"/>
    <w:rsid w:val="00084B60"/>
    <w:rsid w:val="00090F03"/>
    <w:rsid w:val="00097FEC"/>
    <w:rsid w:val="000A20F4"/>
    <w:rsid w:val="001243E8"/>
    <w:rsid w:val="001329C0"/>
    <w:rsid w:val="001D4857"/>
    <w:rsid w:val="0025635D"/>
    <w:rsid w:val="002757C4"/>
    <w:rsid w:val="00302D43"/>
    <w:rsid w:val="003300F9"/>
    <w:rsid w:val="0033436A"/>
    <w:rsid w:val="0036723F"/>
    <w:rsid w:val="003961B8"/>
    <w:rsid w:val="00397A1E"/>
    <w:rsid w:val="00414EE6"/>
    <w:rsid w:val="00455D51"/>
    <w:rsid w:val="004C75CB"/>
    <w:rsid w:val="004D32D5"/>
    <w:rsid w:val="004E742A"/>
    <w:rsid w:val="00531A06"/>
    <w:rsid w:val="00535E9C"/>
    <w:rsid w:val="00555D21"/>
    <w:rsid w:val="00581EBC"/>
    <w:rsid w:val="005B2490"/>
    <w:rsid w:val="0063226A"/>
    <w:rsid w:val="00642F75"/>
    <w:rsid w:val="0067766B"/>
    <w:rsid w:val="0068359D"/>
    <w:rsid w:val="00690756"/>
    <w:rsid w:val="006B0FC5"/>
    <w:rsid w:val="006B4FD6"/>
    <w:rsid w:val="006D67C7"/>
    <w:rsid w:val="00745688"/>
    <w:rsid w:val="00782BB4"/>
    <w:rsid w:val="007955F2"/>
    <w:rsid w:val="007B412E"/>
    <w:rsid w:val="00811BCB"/>
    <w:rsid w:val="00893EB7"/>
    <w:rsid w:val="008B3F1A"/>
    <w:rsid w:val="008C415E"/>
    <w:rsid w:val="008F3535"/>
    <w:rsid w:val="00910BE2"/>
    <w:rsid w:val="009272AC"/>
    <w:rsid w:val="009346DB"/>
    <w:rsid w:val="00956824"/>
    <w:rsid w:val="009966A8"/>
    <w:rsid w:val="00AB6FFF"/>
    <w:rsid w:val="00AF28FB"/>
    <w:rsid w:val="00B26643"/>
    <w:rsid w:val="00B474FD"/>
    <w:rsid w:val="00B60138"/>
    <w:rsid w:val="00B97191"/>
    <w:rsid w:val="00BF0F9A"/>
    <w:rsid w:val="00BF3FF7"/>
    <w:rsid w:val="00BF73FD"/>
    <w:rsid w:val="00C12B31"/>
    <w:rsid w:val="00C86F8C"/>
    <w:rsid w:val="00C95814"/>
    <w:rsid w:val="00CA12E8"/>
    <w:rsid w:val="00CC518F"/>
    <w:rsid w:val="00CE3B75"/>
    <w:rsid w:val="00D21C26"/>
    <w:rsid w:val="00D7191A"/>
    <w:rsid w:val="00D7336A"/>
    <w:rsid w:val="00D76C2F"/>
    <w:rsid w:val="00D93015"/>
    <w:rsid w:val="00DA047D"/>
    <w:rsid w:val="00DB75A4"/>
    <w:rsid w:val="00DC755C"/>
    <w:rsid w:val="00DD0822"/>
    <w:rsid w:val="00DE58F4"/>
    <w:rsid w:val="00E941ED"/>
    <w:rsid w:val="00E9785D"/>
    <w:rsid w:val="00ED006C"/>
    <w:rsid w:val="00EE487A"/>
    <w:rsid w:val="00EF1352"/>
    <w:rsid w:val="00F03754"/>
    <w:rsid w:val="00F05E46"/>
    <w:rsid w:val="00F27C1A"/>
    <w:rsid w:val="00F60CF0"/>
    <w:rsid w:val="00FD28E6"/>
    <w:rsid w:val="00FD57E7"/>
    <w:rsid w:val="00FE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336A"/>
    <w:pPr>
      <w:spacing w:after="0"/>
    </w:pPr>
    <w:rPr>
      <w:rFonts w:ascii="Verdana" w:hAnsi="Verdana" w:cs="Times New Roman"/>
      <w:sz w:val="18"/>
      <w:szCs w:val="1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IconenTekst">
    <w:name w:val="IconenTekst"/>
    <w:basedOn w:val="Standaard"/>
    <w:rsid w:val="0006193F"/>
    <w:pPr>
      <w:suppressAutoHyphens/>
      <w:spacing w:line="220" w:lineRule="atLeast"/>
    </w:pPr>
    <w:rPr>
      <w:b/>
      <w:caps/>
      <w:color w:val="00A294"/>
    </w:rPr>
  </w:style>
  <w:style w:type="paragraph" w:customStyle="1" w:styleId="TitelKleur">
    <w:name w:val="TitelKleur"/>
    <w:basedOn w:val="Standaard"/>
    <w:next w:val="Standaard"/>
    <w:rsid w:val="0006193F"/>
    <w:pPr>
      <w:suppressAutoHyphens/>
      <w:spacing w:after="60" w:line="280" w:lineRule="atLeast"/>
    </w:pPr>
    <w:rPr>
      <w:b/>
      <w:caps/>
      <w:color w:val="00A294"/>
      <w:sz w:val="48"/>
    </w:rPr>
  </w:style>
  <w:style w:type="paragraph" w:customStyle="1" w:styleId="Bereikbaar">
    <w:name w:val="Bereikbaar"/>
    <w:basedOn w:val="Standaard"/>
    <w:rsid w:val="0006193F"/>
    <w:pPr>
      <w:suppressAutoHyphens/>
      <w:spacing w:line="220" w:lineRule="exact"/>
    </w:pPr>
    <w:rPr>
      <w:color w:val="FFFFFF" w:themeColor="background1"/>
      <w:sz w:val="12"/>
    </w:rPr>
  </w:style>
  <w:style w:type="character" w:customStyle="1" w:styleId="HyperlinkBereikbaar">
    <w:name w:val="HyperlinkBereikbaar"/>
    <w:basedOn w:val="Standaardalinea-lettertype"/>
    <w:uiPriority w:val="1"/>
    <w:rsid w:val="0006193F"/>
    <w:rPr>
      <w:b/>
      <w:color w:val="FFFFFF" w:themeColor="background1"/>
      <w:sz w:val="12"/>
      <w:u w:val="single"/>
    </w:rPr>
  </w:style>
  <w:style w:type="paragraph" w:customStyle="1" w:styleId="Kopjes">
    <w:name w:val="Kopjes"/>
    <w:basedOn w:val="Standaard"/>
    <w:next w:val="Standaard"/>
    <w:rsid w:val="0006193F"/>
    <w:pPr>
      <w:suppressAutoHyphens/>
    </w:pPr>
    <w:rPr>
      <w:b/>
      <w:caps/>
      <w:color w:val="00A294"/>
    </w:rPr>
  </w:style>
  <w:style w:type="paragraph" w:customStyle="1" w:styleId="TitelCursief">
    <w:name w:val="TitelCursief"/>
    <w:basedOn w:val="TitelKleur"/>
    <w:rsid w:val="0006193F"/>
    <w:rPr>
      <w:b w:val="0"/>
      <w:i/>
      <w:caps w:val="0"/>
      <w:sz w:val="34"/>
    </w:rPr>
  </w:style>
  <w:style w:type="character" w:customStyle="1" w:styleId="TitelSuperscript">
    <w:name w:val="TitelSuperscript"/>
    <w:basedOn w:val="Standaardalinea-lettertype"/>
    <w:uiPriority w:val="1"/>
    <w:rsid w:val="0006193F"/>
    <w:rPr>
      <w:rFonts w:ascii="Verdana" w:hAnsi="Verdana"/>
      <w:b w:val="0"/>
      <w:i w:val="0"/>
      <w:caps w:val="0"/>
      <w:smallCaps w:val="0"/>
      <w:strike w:val="0"/>
      <w:dstrike w:val="0"/>
      <w:vanish w:val="0"/>
      <w:color w:val="00A294"/>
      <w:sz w:val="48"/>
      <w:u w:val="none"/>
      <w:vertAlign w:val="superscript"/>
    </w:rPr>
  </w:style>
  <w:style w:type="paragraph" w:styleId="Lijstalinea">
    <w:name w:val="List Paragraph"/>
    <w:basedOn w:val="Standaard"/>
    <w:uiPriority w:val="34"/>
    <w:qFormat/>
    <w:rsid w:val="0006193F"/>
    <w:pPr>
      <w:spacing w:line="260" w:lineRule="exact"/>
      <w:ind w:left="720"/>
      <w:contextualSpacing/>
    </w:pPr>
    <w:rPr>
      <w:rFonts w:ascii="Univers" w:eastAsia="Times New Roman" w:hAnsi="Univers"/>
      <w:sz w:val="17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039D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039DE"/>
    <w:rPr>
      <w:rFonts w:ascii="Verdana" w:hAnsi="Verdana"/>
      <w:sz w:val="18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0039D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039DE"/>
    <w:rPr>
      <w:rFonts w:ascii="Verdana" w:hAnsi="Verdana"/>
      <w:sz w:val="18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039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39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003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rsid w:val="00F60CF0"/>
    <w:rPr>
      <w:color w:val="0000FF" w:themeColor="hyperlink"/>
      <w:u w:val="single"/>
    </w:rPr>
  </w:style>
  <w:style w:type="paragraph" w:customStyle="1" w:styleId="Tekst">
    <w:name w:val="Tekst"/>
    <w:basedOn w:val="Standaard"/>
    <w:link w:val="TekstChar"/>
    <w:rsid w:val="003300F9"/>
    <w:rPr>
      <w:rFonts w:ascii="Calibri" w:hAnsi="Calibri" w:cs="Arial"/>
      <w:color w:val="000000" w:themeColor="text1"/>
      <w:sz w:val="20"/>
    </w:rPr>
  </w:style>
  <w:style w:type="paragraph" w:customStyle="1" w:styleId="kop">
    <w:name w:val="kop"/>
    <w:basedOn w:val="Standaard"/>
    <w:link w:val="kopChar"/>
    <w:qFormat/>
    <w:rsid w:val="000A20F4"/>
    <w:rPr>
      <w:rFonts w:ascii="Bebas Neue Bold" w:hAnsi="Bebas Neue Bold"/>
      <w:color w:val="009F94"/>
      <w:sz w:val="56"/>
      <w:szCs w:val="56"/>
    </w:rPr>
  </w:style>
  <w:style w:type="character" w:customStyle="1" w:styleId="TekstChar">
    <w:name w:val="Tekst Char"/>
    <w:basedOn w:val="Standaardalinea-lettertype"/>
    <w:link w:val="Tekst"/>
    <w:rsid w:val="003300F9"/>
    <w:rPr>
      <w:rFonts w:ascii="Calibri" w:hAnsi="Calibri" w:cs="Arial"/>
      <w:color w:val="000000" w:themeColor="text1"/>
      <w:sz w:val="20"/>
      <w:szCs w:val="20"/>
    </w:rPr>
  </w:style>
  <w:style w:type="paragraph" w:customStyle="1" w:styleId="subkop">
    <w:name w:val="subkop"/>
    <w:basedOn w:val="Standaard"/>
    <w:link w:val="subkopChar"/>
    <w:rsid w:val="000A20F4"/>
    <w:rPr>
      <w:rFonts w:ascii="Bebas Neue Regular" w:hAnsi="Bebas Neue Regular"/>
      <w:color w:val="009F94"/>
      <w:sz w:val="44"/>
      <w:szCs w:val="44"/>
    </w:rPr>
  </w:style>
  <w:style w:type="character" w:customStyle="1" w:styleId="kopChar">
    <w:name w:val="kop Char"/>
    <w:basedOn w:val="Standaardalinea-lettertype"/>
    <w:link w:val="kop"/>
    <w:rsid w:val="000A20F4"/>
    <w:rPr>
      <w:rFonts w:ascii="Bebas Neue Bold" w:hAnsi="Bebas Neue Bold"/>
      <w:color w:val="009F94"/>
      <w:sz w:val="56"/>
      <w:szCs w:val="56"/>
    </w:rPr>
  </w:style>
  <w:style w:type="paragraph" w:customStyle="1" w:styleId="Kleinekop">
    <w:name w:val="Kleine kop"/>
    <w:basedOn w:val="Tekst"/>
    <w:link w:val="KleinekopChar"/>
    <w:qFormat/>
    <w:rsid w:val="0033436A"/>
    <w:rPr>
      <w:rFonts w:ascii="Bebas Neue Bold" w:hAnsi="Bebas Neue Bold"/>
      <w:color w:val="009F94"/>
      <w:sz w:val="24"/>
      <w:szCs w:val="24"/>
    </w:rPr>
  </w:style>
  <w:style w:type="character" w:customStyle="1" w:styleId="subkopChar">
    <w:name w:val="subkop Char"/>
    <w:basedOn w:val="Standaardalinea-lettertype"/>
    <w:link w:val="subkop"/>
    <w:rsid w:val="000A20F4"/>
    <w:rPr>
      <w:rFonts w:ascii="Bebas Neue Regular" w:hAnsi="Bebas Neue Regular"/>
      <w:color w:val="009F94"/>
      <w:sz w:val="44"/>
      <w:szCs w:val="44"/>
    </w:rPr>
  </w:style>
  <w:style w:type="character" w:customStyle="1" w:styleId="KleinekopChar">
    <w:name w:val="Kleine kop Char"/>
    <w:basedOn w:val="TekstChar"/>
    <w:link w:val="Kleinekop"/>
    <w:rsid w:val="0033436A"/>
    <w:rPr>
      <w:rFonts w:ascii="Bebas Neue Bold" w:hAnsi="Bebas Neue Bold" w:cs="Arial"/>
      <w:color w:val="009F94"/>
      <w:sz w:val="24"/>
      <w:szCs w:val="24"/>
    </w:rPr>
  </w:style>
  <w:style w:type="paragraph" w:customStyle="1" w:styleId="Lesdag">
    <w:name w:val="Lesdag"/>
    <w:basedOn w:val="Standaard"/>
    <w:link w:val="LesdagChar"/>
    <w:qFormat/>
    <w:rsid w:val="003300F9"/>
    <w:pPr>
      <w:jc w:val="center"/>
    </w:pPr>
    <w:rPr>
      <w:rFonts w:asciiTheme="minorHAnsi" w:hAnsiTheme="minorHAnsi" w:cs="Arial"/>
      <w:b/>
      <w:color w:val="000000" w:themeColor="text1"/>
      <w:sz w:val="24"/>
      <w:szCs w:val="24"/>
    </w:rPr>
  </w:style>
  <w:style w:type="paragraph" w:customStyle="1" w:styleId="Standaartekst">
    <w:name w:val="Standaar tekst"/>
    <w:basedOn w:val="Tekst"/>
    <w:link w:val="StandaartekstChar"/>
    <w:qFormat/>
    <w:rsid w:val="003300F9"/>
  </w:style>
  <w:style w:type="character" w:customStyle="1" w:styleId="LesdagChar">
    <w:name w:val="Lesdag Char"/>
    <w:basedOn w:val="Standaardalinea-lettertype"/>
    <w:link w:val="Lesdag"/>
    <w:rsid w:val="003300F9"/>
    <w:rPr>
      <w:rFonts w:cs="Arial"/>
      <w:b/>
      <w:color w:val="000000" w:themeColor="text1"/>
      <w:sz w:val="24"/>
      <w:szCs w:val="24"/>
    </w:rPr>
  </w:style>
  <w:style w:type="paragraph" w:customStyle="1" w:styleId="tijden">
    <w:name w:val="tijden"/>
    <w:basedOn w:val="Standaard"/>
    <w:link w:val="tijdenChar"/>
    <w:qFormat/>
    <w:rsid w:val="003300F9"/>
    <w:pPr>
      <w:spacing w:before="240" w:after="240"/>
    </w:pPr>
    <w:rPr>
      <w:rFonts w:asciiTheme="minorHAnsi" w:hAnsiTheme="minorHAnsi" w:cs="Arial"/>
      <w:color w:val="000000" w:themeColor="text1"/>
    </w:rPr>
  </w:style>
  <w:style w:type="character" w:customStyle="1" w:styleId="StandaartekstChar">
    <w:name w:val="Standaar tekst Char"/>
    <w:basedOn w:val="TekstChar"/>
    <w:link w:val="Standaartekst"/>
    <w:rsid w:val="003300F9"/>
    <w:rPr>
      <w:rFonts w:ascii="Calibri" w:hAnsi="Calibri" w:cs="Arial"/>
      <w:color w:val="000000" w:themeColor="text1"/>
      <w:sz w:val="20"/>
      <w:szCs w:val="20"/>
    </w:rPr>
  </w:style>
  <w:style w:type="paragraph" w:customStyle="1" w:styleId="modulenaam">
    <w:name w:val="modulenaam"/>
    <w:basedOn w:val="Standaard"/>
    <w:link w:val="modulenaamChar"/>
    <w:qFormat/>
    <w:rsid w:val="003300F9"/>
    <w:pPr>
      <w:ind w:left="38"/>
      <w:jc w:val="center"/>
    </w:pPr>
    <w:rPr>
      <w:rFonts w:ascii="Bebas Neue Bold" w:hAnsi="Bebas Neue Bold" w:cs="Arial"/>
      <w:b/>
      <w:color w:val="FFFFFF" w:themeColor="background1"/>
      <w:sz w:val="28"/>
      <w:szCs w:val="28"/>
    </w:rPr>
  </w:style>
  <w:style w:type="character" w:customStyle="1" w:styleId="tijdenChar">
    <w:name w:val="tijden Char"/>
    <w:basedOn w:val="Standaardalinea-lettertype"/>
    <w:link w:val="tijden"/>
    <w:rsid w:val="003300F9"/>
    <w:rPr>
      <w:rFonts w:cs="Arial"/>
      <w:color w:val="000000" w:themeColor="text1"/>
      <w:sz w:val="18"/>
      <w:szCs w:val="18"/>
    </w:rPr>
  </w:style>
  <w:style w:type="paragraph" w:customStyle="1" w:styleId="vakantie">
    <w:name w:val="vakantie"/>
    <w:basedOn w:val="Standaard"/>
    <w:link w:val="vakantieChar"/>
    <w:qFormat/>
    <w:rsid w:val="003300F9"/>
    <w:pPr>
      <w:jc w:val="center"/>
    </w:pPr>
    <w:rPr>
      <w:rFonts w:asciiTheme="minorHAnsi" w:hAnsiTheme="minorHAnsi" w:cs="Arial"/>
      <w:i/>
      <w:color w:val="000000" w:themeColor="text1"/>
      <w:sz w:val="20"/>
    </w:rPr>
  </w:style>
  <w:style w:type="character" w:customStyle="1" w:styleId="modulenaamChar">
    <w:name w:val="modulenaam Char"/>
    <w:basedOn w:val="Standaardalinea-lettertype"/>
    <w:link w:val="modulenaam"/>
    <w:rsid w:val="003300F9"/>
    <w:rPr>
      <w:rFonts w:ascii="Bebas Neue Bold" w:hAnsi="Bebas Neue Bold" w:cs="Arial"/>
      <w:b/>
      <w:color w:val="FFFFFF" w:themeColor="background1"/>
      <w:sz w:val="28"/>
      <w:szCs w:val="28"/>
    </w:rPr>
  </w:style>
  <w:style w:type="character" w:customStyle="1" w:styleId="vakantieChar">
    <w:name w:val="vakantie Char"/>
    <w:basedOn w:val="Standaardalinea-lettertype"/>
    <w:link w:val="vakantie"/>
    <w:rsid w:val="003300F9"/>
    <w:rPr>
      <w:rFonts w:cs="Arial"/>
      <w:i/>
      <w:color w:val="000000" w:themeColor="text1"/>
      <w:sz w:val="20"/>
      <w:szCs w:val="20"/>
    </w:rPr>
  </w:style>
  <w:style w:type="paragraph" w:customStyle="1" w:styleId="Default">
    <w:name w:val="Default"/>
    <w:basedOn w:val="Standaard"/>
    <w:rsid w:val="00DA047D"/>
    <w:pPr>
      <w:autoSpaceDE w:val="0"/>
      <w:autoSpaceDN w:val="0"/>
      <w:spacing w:line="240" w:lineRule="auto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336A"/>
    <w:pPr>
      <w:spacing w:after="0"/>
    </w:pPr>
    <w:rPr>
      <w:rFonts w:ascii="Verdana" w:hAnsi="Verdana" w:cs="Times New Roman"/>
      <w:sz w:val="18"/>
      <w:szCs w:val="1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IconenTekst">
    <w:name w:val="IconenTekst"/>
    <w:basedOn w:val="Standaard"/>
    <w:rsid w:val="0006193F"/>
    <w:pPr>
      <w:suppressAutoHyphens/>
      <w:spacing w:line="220" w:lineRule="atLeast"/>
    </w:pPr>
    <w:rPr>
      <w:b/>
      <w:caps/>
      <w:color w:val="00A294"/>
    </w:rPr>
  </w:style>
  <w:style w:type="paragraph" w:customStyle="1" w:styleId="TitelKleur">
    <w:name w:val="TitelKleur"/>
    <w:basedOn w:val="Standaard"/>
    <w:next w:val="Standaard"/>
    <w:rsid w:val="0006193F"/>
    <w:pPr>
      <w:suppressAutoHyphens/>
      <w:spacing w:after="60" w:line="280" w:lineRule="atLeast"/>
    </w:pPr>
    <w:rPr>
      <w:b/>
      <w:caps/>
      <w:color w:val="00A294"/>
      <w:sz w:val="48"/>
    </w:rPr>
  </w:style>
  <w:style w:type="paragraph" w:customStyle="1" w:styleId="Bereikbaar">
    <w:name w:val="Bereikbaar"/>
    <w:basedOn w:val="Standaard"/>
    <w:rsid w:val="0006193F"/>
    <w:pPr>
      <w:suppressAutoHyphens/>
      <w:spacing w:line="220" w:lineRule="exact"/>
    </w:pPr>
    <w:rPr>
      <w:color w:val="FFFFFF" w:themeColor="background1"/>
      <w:sz w:val="12"/>
    </w:rPr>
  </w:style>
  <w:style w:type="character" w:customStyle="1" w:styleId="HyperlinkBereikbaar">
    <w:name w:val="HyperlinkBereikbaar"/>
    <w:basedOn w:val="Standaardalinea-lettertype"/>
    <w:uiPriority w:val="1"/>
    <w:rsid w:val="0006193F"/>
    <w:rPr>
      <w:b/>
      <w:color w:val="FFFFFF" w:themeColor="background1"/>
      <w:sz w:val="12"/>
      <w:u w:val="single"/>
    </w:rPr>
  </w:style>
  <w:style w:type="paragraph" w:customStyle="1" w:styleId="Kopjes">
    <w:name w:val="Kopjes"/>
    <w:basedOn w:val="Standaard"/>
    <w:next w:val="Standaard"/>
    <w:rsid w:val="0006193F"/>
    <w:pPr>
      <w:suppressAutoHyphens/>
    </w:pPr>
    <w:rPr>
      <w:b/>
      <w:caps/>
      <w:color w:val="00A294"/>
    </w:rPr>
  </w:style>
  <w:style w:type="paragraph" w:customStyle="1" w:styleId="TitelCursief">
    <w:name w:val="TitelCursief"/>
    <w:basedOn w:val="TitelKleur"/>
    <w:rsid w:val="0006193F"/>
    <w:rPr>
      <w:b w:val="0"/>
      <w:i/>
      <w:caps w:val="0"/>
      <w:sz w:val="34"/>
    </w:rPr>
  </w:style>
  <w:style w:type="character" w:customStyle="1" w:styleId="TitelSuperscript">
    <w:name w:val="TitelSuperscript"/>
    <w:basedOn w:val="Standaardalinea-lettertype"/>
    <w:uiPriority w:val="1"/>
    <w:rsid w:val="0006193F"/>
    <w:rPr>
      <w:rFonts w:ascii="Verdana" w:hAnsi="Verdana"/>
      <w:b w:val="0"/>
      <w:i w:val="0"/>
      <w:caps w:val="0"/>
      <w:smallCaps w:val="0"/>
      <w:strike w:val="0"/>
      <w:dstrike w:val="0"/>
      <w:vanish w:val="0"/>
      <w:color w:val="00A294"/>
      <w:sz w:val="48"/>
      <w:u w:val="none"/>
      <w:vertAlign w:val="superscript"/>
    </w:rPr>
  </w:style>
  <w:style w:type="paragraph" w:styleId="Lijstalinea">
    <w:name w:val="List Paragraph"/>
    <w:basedOn w:val="Standaard"/>
    <w:uiPriority w:val="34"/>
    <w:qFormat/>
    <w:rsid w:val="0006193F"/>
    <w:pPr>
      <w:spacing w:line="260" w:lineRule="exact"/>
      <w:ind w:left="720"/>
      <w:contextualSpacing/>
    </w:pPr>
    <w:rPr>
      <w:rFonts w:ascii="Univers" w:eastAsia="Times New Roman" w:hAnsi="Univers"/>
      <w:sz w:val="17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039D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039DE"/>
    <w:rPr>
      <w:rFonts w:ascii="Verdana" w:hAnsi="Verdana"/>
      <w:sz w:val="18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0039D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039DE"/>
    <w:rPr>
      <w:rFonts w:ascii="Verdana" w:hAnsi="Verdana"/>
      <w:sz w:val="18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039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39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003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rsid w:val="00F60CF0"/>
    <w:rPr>
      <w:color w:val="0000FF" w:themeColor="hyperlink"/>
      <w:u w:val="single"/>
    </w:rPr>
  </w:style>
  <w:style w:type="paragraph" w:customStyle="1" w:styleId="Tekst">
    <w:name w:val="Tekst"/>
    <w:basedOn w:val="Standaard"/>
    <w:link w:val="TekstChar"/>
    <w:rsid w:val="003300F9"/>
    <w:rPr>
      <w:rFonts w:ascii="Calibri" w:hAnsi="Calibri" w:cs="Arial"/>
      <w:color w:val="000000" w:themeColor="text1"/>
      <w:sz w:val="20"/>
    </w:rPr>
  </w:style>
  <w:style w:type="paragraph" w:customStyle="1" w:styleId="kop">
    <w:name w:val="kop"/>
    <w:basedOn w:val="Standaard"/>
    <w:link w:val="kopChar"/>
    <w:qFormat/>
    <w:rsid w:val="000A20F4"/>
    <w:rPr>
      <w:rFonts w:ascii="Bebas Neue Bold" w:hAnsi="Bebas Neue Bold"/>
      <w:color w:val="009F94"/>
      <w:sz w:val="56"/>
      <w:szCs w:val="56"/>
    </w:rPr>
  </w:style>
  <w:style w:type="character" w:customStyle="1" w:styleId="TekstChar">
    <w:name w:val="Tekst Char"/>
    <w:basedOn w:val="Standaardalinea-lettertype"/>
    <w:link w:val="Tekst"/>
    <w:rsid w:val="003300F9"/>
    <w:rPr>
      <w:rFonts w:ascii="Calibri" w:hAnsi="Calibri" w:cs="Arial"/>
      <w:color w:val="000000" w:themeColor="text1"/>
      <w:sz w:val="20"/>
      <w:szCs w:val="20"/>
    </w:rPr>
  </w:style>
  <w:style w:type="paragraph" w:customStyle="1" w:styleId="subkop">
    <w:name w:val="subkop"/>
    <w:basedOn w:val="Standaard"/>
    <w:link w:val="subkopChar"/>
    <w:rsid w:val="000A20F4"/>
    <w:rPr>
      <w:rFonts w:ascii="Bebas Neue Regular" w:hAnsi="Bebas Neue Regular"/>
      <w:color w:val="009F94"/>
      <w:sz w:val="44"/>
      <w:szCs w:val="44"/>
    </w:rPr>
  </w:style>
  <w:style w:type="character" w:customStyle="1" w:styleId="kopChar">
    <w:name w:val="kop Char"/>
    <w:basedOn w:val="Standaardalinea-lettertype"/>
    <w:link w:val="kop"/>
    <w:rsid w:val="000A20F4"/>
    <w:rPr>
      <w:rFonts w:ascii="Bebas Neue Bold" w:hAnsi="Bebas Neue Bold"/>
      <w:color w:val="009F94"/>
      <w:sz w:val="56"/>
      <w:szCs w:val="56"/>
    </w:rPr>
  </w:style>
  <w:style w:type="paragraph" w:customStyle="1" w:styleId="Kleinekop">
    <w:name w:val="Kleine kop"/>
    <w:basedOn w:val="Tekst"/>
    <w:link w:val="KleinekopChar"/>
    <w:qFormat/>
    <w:rsid w:val="0033436A"/>
    <w:rPr>
      <w:rFonts w:ascii="Bebas Neue Bold" w:hAnsi="Bebas Neue Bold"/>
      <w:color w:val="009F94"/>
      <w:sz w:val="24"/>
      <w:szCs w:val="24"/>
    </w:rPr>
  </w:style>
  <w:style w:type="character" w:customStyle="1" w:styleId="subkopChar">
    <w:name w:val="subkop Char"/>
    <w:basedOn w:val="Standaardalinea-lettertype"/>
    <w:link w:val="subkop"/>
    <w:rsid w:val="000A20F4"/>
    <w:rPr>
      <w:rFonts w:ascii="Bebas Neue Regular" w:hAnsi="Bebas Neue Regular"/>
      <w:color w:val="009F94"/>
      <w:sz w:val="44"/>
      <w:szCs w:val="44"/>
    </w:rPr>
  </w:style>
  <w:style w:type="character" w:customStyle="1" w:styleId="KleinekopChar">
    <w:name w:val="Kleine kop Char"/>
    <w:basedOn w:val="TekstChar"/>
    <w:link w:val="Kleinekop"/>
    <w:rsid w:val="0033436A"/>
    <w:rPr>
      <w:rFonts w:ascii="Bebas Neue Bold" w:hAnsi="Bebas Neue Bold" w:cs="Arial"/>
      <w:color w:val="009F94"/>
      <w:sz w:val="24"/>
      <w:szCs w:val="24"/>
    </w:rPr>
  </w:style>
  <w:style w:type="paragraph" w:customStyle="1" w:styleId="Lesdag">
    <w:name w:val="Lesdag"/>
    <w:basedOn w:val="Standaard"/>
    <w:link w:val="LesdagChar"/>
    <w:qFormat/>
    <w:rsid w:val="003300F9"/>
    <w:pPr>
      <w:jc w:val="center"/>
    </w:pPr>
    <w:rPr>
      <w:rFonts w:asciiTheme="minorHAnsi" w:hAnsiTheme="minorHAnsi" w:cs="Arial"/>
      <w:b/>
      <w:color w:val="000000" w:themeColor="text1"/>
      <w:sz w:val="24"/>
      <w:szCs w:val="24"/>
    </w:rPr>
  </w:style>
  <w:style w:type="paragraph" w:customStyle="1" w:styleId="Standaartekst">
    <w:name w:val="Standaar tekst"/>
    <w:basedOn w:val="Tekst"/>
    <w:link w:val="StandaartekstChar"/>
    <w:qFormat/>
    <w:rsid w:val="003300F9"/>
  </w:style>
  <w:style w:type="character" w:customStyle="1" w:styleId="LesdagChar">
    <w:name w:val="Lesdag Char"/>
    <w:basedOn w:val="Standaardalinea-lettertype"/>
    <w:link w:val="Lesdag"/>
    <w:rsid w:val="003300F9"/>
    <w:rPr>
      <w:rFonts w:cs="Arial"/>
      <w:b/>
      <w:color w:val="000000" w:themeColor="text1"/>
      <w:sz w:val="24"/>
      <w:szCs w:val="24"/>
    </w:rPr>
  </w:style>
  <w:style w:type="paragraph" w:customStyle="1" w:styleId="tijden">
    <w:name w:val="tijden"/>
    <w:basedOn w:val="Standaard"/>
    <w:link w:val="tijdenChar"/>
    <w:qFormat/>
    <w:rsid w:val="003300F9"/>
    <w:pPr>
      <w:spacing w:before="240" w:after="240"/>
    </w:pPr>
    <w:rPr>
      <w:rFonts w:asciiTheme="minorHAnsi" w:hAnsiTheme="minorHAnsi" w:cs="Arial"/>
      <w:color w:val="000000" w:themeColor="text1"/>
    </w:rPr>
  </w:style>
  <w:style w:type="character" w:customStyle="1" w:styleId="StandaartekstChar">
    <w:name w:val="Standaar tekst Char"/>
    <w:basedOn w:val="TekstChar"/>
    <w:link w:val="Standaartekst"/>
    <w:rsid w:val="003300F9"/>
    <w:rPr>
      <w:rFonts w:ascii="Calibri" w:hAnsi="Calibri" w:cs="Arial"/>
      <w:color w:val="000000" w:themeColor="text1"/>
      <w:sz w:val="20"/>
      <w:szCs w:val="20"/>
    </w:rPr>
  </w:style>
  <w:style w:type="paragraph" w:customStyle="1" w:styleId="modulenaam">
    <w:name w:val="modulenaam"/>
    <w:basedOn w:val="Standaard"/>
    <w:link w:val="modulenaamChar"/>
    <w:qFormat/>
    <w:rsid w:val="003300F9"/>
    <w:pPr>
      <w:ind w:left="38"/>
      <w:jc w:val="center"/>
    </w:pPr>
    <w:rPr>
      <w:rFonts w:ascii="Bebas Neue Bold" w:hAnsi="Bebas Neue Bold" w:cs="Arial"/>
      <w:b/>
      <w:color w:val="FFFFFF" w:themeColor="background1"/>
      <w:sz w:val="28"/>
      <w:szCs w:val="28"/>
    </w:rPr>
  </w:style>
  <w:style w:type="character" w:customStyle="1" w:styleId="tijdenChar">
    <w:name w:val="tijden Char"/>
    <w:basedOn w:val="Standaardalinea-lettertype"/>
    <w:link w:val="tijden"/>
    <w:rsid w:val="003300F9"/>
    <w:rPr>
      <w:rFonts w:cs="Arial"/>
      <w:color w:val="000000" w:themeColor="text1"/>
      <w:sz w:val="18"/>
      <w:szCs w:val="18"/>
    </w:rPr>
  </w:style>
  <w:style w:type="paragraph" w:customStyle="1" w:styleId="vakantie">
    <w:name w:val="vakantie"/>
    <w:basedOn w:val="Standaard"/>
    <w:link w:val="vakantieChar"/>
    <w:qFormat/>
    <w:rsid w:val="003300F9"/>
    <w:pPr>
      <w:jc w:val="center"/>
    </w:pPr>
    <w:rPr>
      <w:rFonts w:asciiTheme="minorHAnsi" w:hAnsiTheme="minorHAnsi" w:cs="Arial"/>
      <w:i/>
      <w:color w:val="000000" w:themeColor="text1"/>
      <w:sz w:val="20"/>
    </w:rPr>
  </w:style>
  <w:style w:type="character" w:customStyle="1" w:styleId="modulenaamChar">
    <w:name w:val="modulenaam Char"/>
    <w:basedOn w:val="Standaardalinea-lettertype"/>
    <w:link w:val="modulenaam"/>
    <w:rsid w:val="003300F9"/>
    <w:rPr>
      <w:rFonts w:ascii="Bebas Neue Bold" w:hAnsi="Bebas Neue Bold" w:cs="Arial"/>
      <w:b/>
      <w:color w:val="FFFFFF" w:themeColor="background1"/>
      <w:sz w:val="28"/>
      <w:szCs w:val="28"/>
    </w:rPr>
  </w:style>
  <w:style w:type="character" w:customStyle="1" w:styleId="vakantieChar">
    <w:name w:val="vakantie Char"/>
    <w:basedOn w:val="Standaardalinea-lettertype"/>
    <w:link w:val="vakantie"/>
    <w:rsid w:val="003300F9"/>
    <w:rPr>
      <w:rFonts w:cs="Arial"/>
      <w:i/>
      <w:color w:val="000000" w:themeColor="text1"/>
      <w:sz w:val="20"/>
      <w:szCs w:val="20"/>
    </w:rPr>
  </w:style>
  <w:style w:type="paragraph" w:customStyle="1" w:styleId="Default">
    <w:name w:val="Default"/>
    <w:basedOn w:val="Standaard"/>
    <w:rsid w:val="00DA047D"/>
    <w:pPr>
      <w:autoSpaceDE w:val="0"/>
      <w:autoSpaceDN w:val="0"/>
      <w:spacing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wat\swo\01.%20Formats\02.%20Sjablonen\Lesrooster%202016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161521B5A6E449BF3A33C19E31168A" ma:contentTypeVersion="15" ma:contentTypeDescription="Create a new document." ma:contentTypeScope="" ma:versionID="dcfc9e5129cc148dbddaedc8ffcc9142">
  <xsd:schema xmlns:xsd="http://www.w3.org/2001/XMLSchema" xmlns:xs="http://www.w3.org/2001/XMLSchema" xmlns:p="http://schemas.microsoft.com/office/2006/metadata/properties" xmlns:ns2="9339d629-dcda-4fa9-b60f-a23ea9029d31" xmlns:ns3="8059797d-b746-45c0-8f5d-4ca780091fa9" targetNamespace="http://schemas.microsoft.com/office/2006/metadata/properties" ma:root="true" ma:fieldsID="5a220425fd0c09509f9f66b951658837" ns2:_="" ns3:_="">
    <xsd:import namespace="9339d629-dcda-4fa9-b60f-a23ea9029d31"/>
    <xsd:import namespace="8059797d-b746-45c0-8f5d-4ca780091f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9d629-dcda-4fa9-b60f-a23ea9029d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1efa6e9-c191-43d8-98fb-a005aa6a6f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59797d-b746-45c0-8f5d-4ca780091fa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900e148-5d99-4b26-b067-0f71e4969665}" ma:internalName="TaxCatchAll" ma:showField="CatchAllData" ma:web="8059797d-b746-45c0-8f5d-4ca780091f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059797d-b746-45c0-8f5d-4ca780091fa9" xsi:nil="true"/>
    <lcf76f155ced4ddcb4097134ff3c332f xmlns="9339d629-dcda-4fa9-b60f-a23ea9029d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EBE3E99-D65D-446C-A3F9-031B9C96A0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4E5E4C-8C71-405D-B8FC-E913197DFBC9}"/>
</file>

<file path=customXml/itemProps3.xml><?xml version="1.0" encoding="utf-8"?>
<ds:datastoreItem xmlns:ds="http://schemas.openxmlformats.org/officeDocument/2006/customXml" ds:itemID="{9756858F-436F-4097-9584-3C580A61FF20}"/>
</file>

<file path=customXml/itemProps4.xml><?xml version="1.0" encoding="utf-8"?>
<ds:datastoreItem xmlns:ds="http://schemas.openxmlformats.org/officeDocument/2006/customXml" ds:itemID="{2A87ECE0-85D6-425C-B1B5-71D27C19908A}"/>
</file>

<file path=docProps/app.xml><?xml version="1.0" encoding="utf-8"?>
<Properties xmlns="http://schemas.openxmlformats.org/officeDocument/2006/extended-properties" xmlns:vt="http://schemas.openxmlformats.org/officeDocument/2006/docPropsVTypes">
  <Template>Lesrooster 2016.dotx</Template>
  <TotalTime>1</TotalTime>
  <Pages>1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Stichting Wateropleiding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Wateropleidingen</dc:creator>
  <cp:lastModifiedBy>Evelien Meijerink</cp:lastModifiedBy>
  <cp:revision>2</cp:revision>
  <cp:lastPrinted>2018-02-05T09:26:00Z</cp:lastPrinted>
  <dcterms:created xsi:type="dcterms:W3CDTF">2018-02-05T10:53:00Z</dcterms:created>
  <dcterms:modified xsi:type="dcterms:W3CDTF">2018-02-05T10:53:00Z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0x01010056161521B5A6E449BF3A33C19E31168A</vt:lpwstr>
  </property>
  <property fmtid="{D5CDD505-2E9C-101B-9397-08002B2CF9AE}" pid="3" name="Order">
    <vt:r8>37800</vt:r8>
  </property>
  <property fmtid="{D5CDD505-2E9C-101B-9397-08002B2CF9AE}" pid="4" name="MediaServiceImageTags">
    <vt:lpwstr/>
  </property>
</Properties>
</file>